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EC8CB" w14:textId="77777777" w:rsidR="00280F00" w:rsidRDefault="00280F00" w:rsidP="00BE516D">
      <w:pPr>
        <w:pStyle w:val="GraphicAnchor"/>
      </w:pPr>
      <w:r w:rsidRPr="00A533B8">
        <w:drawing>
          <wp:anchor distT="0" distB="0" distL="114300" distR="114300" simplePos="0" relativeHeight="251804672" behindDoc="1" locked="1" layoutInCell="1" allowOverlap="1" wp14:anchorId="2A3803EF" wp14:editId="41FBC410">
            <wp:simplePos x="0" y="0"/>
            <wp:positionH relativeFrom="page">
              <wp:posOffset>0</wp:posOffset>
            </wp:positionH>
            <wp:positionV relativeFrom="paragraph">
              <wp:posOffset>-1828800</wp:posOffset>
            </wp:positionV>
            <wp:extent cx="7772400" cy="10060044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0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A1BE3" w14:textId="77777777" w:rsidR="00280F00" w:rsidRPr="00BE516D" w:rsidRDefault="00462574" w:rsidP="00BE516D">
      <w:pPr>
        <w:pStyle w:val="IntroText"/>
      </w:pPr>
      <w:sdt>
        <w:sdtPr>
          <w:id w:val="1572155898"/>
          <w:placeholder>
            <w:docPart w:val="DDFF30467D14433B9DF1E27F3C4BC336"/>
          </w:placeholder>
          <w:showingPlcHdr/>
          <w15:appearance w15:val="hidden"/>
        </w:sdtPr>
        <w:sdtEndPr/>
        <w:sdtContent>
          <w:r w:rsidR="00280F00" w:rsidRPr="00BE516D">
            <w:rPr>
              <w:rStyle w:val="PlaceholderText"/>
              <w:color w:val="C8540D" w:themeColor="accent6" w:themeShade="BF"/>
            </w:rPr>
            <w:t>Get ready for a</w:t>
          </w:r>
        </w:sdtContent>
      </w:sdt>
      <w:r w:rsidR="00280F00" w:rsidRPr="00BE516D">
        <w:t xml:space="preserve"> </w:t>
      </w:r>
    </w:p>
    <w:p w14:paraId="483CD551" w14:textId="77777777" w:rsidR="00280F00" w:rsidRPr="00BE516D" w:rsidRDefault="00462574" w:rsidP="00BE516D">
      <w:pPr>
        <w:pStyle w:val="Title"/>
      </w:pPr>
      <w:sdt>
        <w:sdtPr>
          <w:id w:val="368038190"/>
          <w:placeholder>
            <w:docPart w:val="F453178AAC7049F081F12C35913C9422"/>
          </w:placeholder>
          <w:showingPlcHdr/>
          <w15:appearance w15:val="hidden"/>
        </w:sdtPr>
        <w:sdtEndPr/>
        <w:sdtContent>
          <w:r w:rsidR="00280F00" w:rsidRPr="00BE516D">
            <w:rPr>
              <w:rStyle w:val="PlaceholderText"/>
              <w:color w:val="8E5142" w:themeColor="accent5"/>
            </w:rPr>
            <w:t>FALL HARVEST</w:t>
          </w:r>
        </w:sdtContent>
      </w:sdt>
    </w:p>
    <w:p w14:paraId="60D05605" w14:textId="77777777" w:rsidR="00280F00" w:rsidRPr="00BE516D" w:rsidRDefault="00462574" w:rsidP="00BE516D">
      <w:pPr>
        <w:pStyle w:val="Subtitle"/>
      </w:pPr>
      <w:sdt>
        <w:sdtPr>
          <w:id w:val="-376238106"/>
          <w:placeholder>
            <w:docPart w:val="7E67DB6A9A0446A697A842C192AA067C"/>
          </w:placeholder>
          <w:showingPlcHdr/>
          <w15:appearance w15:val="hidden"/>
        </w:sdtPr>
        <w:sdtEndPr/>
        <w:sdtContent>
          <w:r w:rsidR="00280F00" w:rsidRPr="00BE516D">
            <w:rPr>
              <w:rStyle w:val="PlaceholderText"/>
              <w:color w:val="C8540D" w:themeColor="accent6" w:themeShade="BF"/>
            </w:rPr>
            <w:t>CELEBRATION</w:t>
          </w:r>
        </w:sdtContent>
      </w:sdt>
      <w:r w:rsidR="00280F00" w:rsidRPr="00BE516D">
        <w:t xml:space="preserve"> </w:t>
      </w:r>
    </w:p>
    <w:p w14:paraId="3380F69A" w14:textId="77777777" w:rsidR="00280F00" w:rsidRPr="00BE516D" w:rsidRDefault="00462574" w:rsidP="00BE516D">
      <w:pPr>
        <w:pStyle w:val="Date"/>
      </w:pPr>
      <w:sdt>
        <w:sdtPr>
          <w:id w:val="721257958"/>
          <w:placeholder>
            <w:docPart w:val="6CB0F3BB616F43C398CD64BFA69FBD8B"/>
          </w:placeholder>
          <w:showingPlcHdr/>
          <w15:appearance w15:val="hidden"/>
        </w:sdtPr>
        <w:sdtEndPr/>
        <w:sdtContent>
          <w:r w:rsidR="00280F00" w:rsidRPr="00BE516D">
            <w:rPr>
              <w:rStyle w:val="PlaceholderText"/>
              <w:color w:val="8E5142" w:themeColor="accent5"/>
            </w:rPr>
            <w:t xml:space="preserve">November 26, 20xx at 7 PM </w:t>
          </w:r>
        </w:sdtContent>
      </w:sdt>
      <w:r w:rsidR="00280F00" w:rsidRPr="00BE516D">
        <w:t xml:space="preserve"> </w:t>
      </w:r>
    </w:p>
    <w:p w14:paraId="7581444A" w14:textId="77777777" w:rsidR="00280F00" w:rsidRDefault="00462574" w:rsidP="00BE516D">
      <w:pPr>
        <w:pStyle w:val="Description"/>
      </w:pPr>
      <w:sdt>
        <w:sdtPr>
          <w:id w:val="-2005886642"/>
          <w:placeholder>
            <w:docPart w:val="6FA38D8C6BBE455EA856D0C0A655A5E9"/>
          </w:placeholder>
          <w:showingPlcHdr/>
          <w15:appearance w15:val="hidden"/>
        </w:sdtPr>
        <w:sdtEndPr/>
        <w:sdtContent>
          <w:r w:rsidR="00280F00" w:rsidRPr="00BE516D">
            <w:t xml:space="preserve">Join us in celebrating </w:t>
          </w:r>
          <w:r w:rsidR="00280F00" w:rsidRPr="00BE516D">
            <w:br/>
            <w:t xml:space="preserve">the fall harvest with friends, </w:t>
          </w:r>
          <w:r w:rsidR="00280F00" w:rsidRPr="00BE516D">
            <w:br/>
            <w:t>food</w:t>
          </w:r>
          <w:r w:rsidR="008B2540">
            <w:t>,</w:t>
          </w:r>
          <w:r w:rsidR="00280F00" w:rsidRPr="00BE516D">
            <w:t xml:space="preserve"> and more!</w:t>
          </w:r>
        </w:sdtContent>
      </w:sdt>
    </w:p>
    <w:p w14:paraId="7B25BC9F" w14:textId="77777777" w:rsidR="00E047C8" w:rsidRDefault="00E047C8" w:rsidP="00280F00"/>
    <w:p w14:paraId="71C215C5" w14:textId="77777777" w:rsidR="00280F00" w:rsidRDefault="00280F00" w:rsidP="00280F00">
      <w:pPr>
        <w:sectPr w:rsidR="00280F00" w:rsidSect="00BE516D">
          <w:pgSz w:w="12240" w:h="15840"/>
          <w:pgMar w:top="2880" w:right="1440" w:bottom="720" w:left="1440" w:header="720" w:footer="720" w:gutter="0"/>
          <w:cols w:space="720"/>
          <w:docGrid w:linePitch="360"/>
        </w:sectPr>
      </w:pPr>
    </w:p>
    <w:p w14:paraId="3DCA2A11" w14:textId="77777777" w:rsidR="006925CC" w:rsidRDefault="006925CC" w:rsidP="006925CC">
      <w:pPr>
        <w:pStyle w:val="GraphicAnchor"/>
        <w:rPr>
          <w:rStyle w:val="Gold"/>
        </w:rPr>
      </w:pPr>
      <w:r w:rsidRPr="00A533B8">
        <w:lastRenderedPageBreak/>
        <w:drawing>
          <wp:anchor distT="0" distB="0" distL="114300" distR="114300" simplePos="0" relativeHeight="251806720" behindDoc="1" locked="1" layoutInCell="1" allowOverlap="1" wp14:anchorId="729D644A" wp14:editId="447B2978">
            <wp:simplePos x="0" y="0"/>
            <wp:positionH relativeFrom="page">
              <wp:align>right</wp:align>
            </wp:positionH>
            <wp:positionV relativeFrom="paragraph">
              <wp:posOffset>-1828800</wp:posOffset>
            </wp:positionV>
            <wp:extent cx="7772400" cy="10049256"/>
            <wp:effectExtent l="0" t="0" r="0" b="9525"/>
            <wp:wrapNone/>
            <wp:docPr id="304" name="Picture 3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C9FA0" w14:textId="34E3CA27" w:rsidR="006925CC" w:rsidRPr="006925CC" w:rsidRDefault="00462574" w:rsidP="006925CC">
      <w:pPr>
        <w:pStyle w:val="IntroText"/>
        <w:rPr>
          <w:rStyle w:val="Gold"/>
        </w:rPr>
      </w:pPr>
      <w:sdt>
        <w:sdtPr>
          <w:rPr>
            <w:rStyle w:val="Gold"/>
          </w:rPr>
          <w:id w:val="-861287368"/>
          <w:placeholder>
            <w:docPart w:val="8D09DCA4D0044A9BB1DB3303C242E8B8"/>
          </w:placeholder>
          <w15:appearance w15:val="hidden"/>
        </w:sdtPr>
        <w:sdtEndPr>
          <w:rPr>
            <w:rStyle w:val="Gold"/>
          </w:rPr>
        </w:sdtEndPr>
        <w:sdtContent>
          <w:r w:rsidR="00287019" w:rsidRPr="00287019">
            <w:rPr>
              <w:rStyle w:val="Gold"/>
              <w:b/>
              <w:bCs/>
            </w:rPr>
            <w:t xml:space="preserve">Sunday, November 6 </w:t>
          </w:r>
          <w:r w:rsidR="00287019">
            <w:rPr>
              <w:rStyle w:val="Gold"/>
              <w:b/>
              <w:bCs/>
            </w:rPr>
            <w:t>-</w:t>
          </w:r>
          <w:r w:rsidR="00287019" w:rsidRPr="00287019">
            <w:rPr>
              <w:rStyle w:val="Gold"/>
              <w:b/>
              <w:bCs/>
            </w:rPr>
            <w:t xml:space="preserve"> 5:00-6:00</w:t>
          </w:r>
          <w:r w:rsidR="00287019">
            <w:rPr>
              <w:rStyle w:val="Gold"/>
              <w:b/>
              <w:bCs/>
            </w:rPr>
            <w:t>pm</w:t>
          </w:r>
        </w:sdtContent>
      </w:sdt>
      <w:r w:rsidR="006925CC" w:rsidRPr="006925CC">
        <w:rPr>
          <w:rStyle w:val="Gold"/>
        </w:rPr>
        <w:t xml:space="preserve"> </w:t>
      </w:r>
    </w:p>
    <w:sdt>
      <w:sdtPr>
        <w:rPr>
          <w:sz w:val="72"/>
          <w:szCs w:val="24"/>
        </w:rPr>
        <w:id w:val="-639505243"/>
        <w:placeholder>
          <w:docPart w:val="8B48172DD85F4170BE88BE822C4669D4"/>
        </w:placeholder>
        <w15:appearance w15:val="hidden"/>
      </w:sdtPr>
      <w:sdtEndPr>
        <w:rPr>
          <w:sz w:val="144"/>
          <w:szCs w:val="32"/>
        </w:rPr>
      </w:sdtEndPr>
      <w:sdtContent>
        <w:p w14:paraId="538DA614" w14:textId="77777777" w:rsidR="00287019" w:rsidRPr="00287019" w:rsidRDefault="00287019" w:rsidP="006925CC">
          <w:pPr>
            <w:pStyle w:val="TitleRed"/>
            <w:rPr>
              <w:sz w:val="96"/>
              <w:szCs w:val="28"/>
            </w:rPr>
          </w:pPr>
          <w:r w:rsidRPr="00287019">
            <w:rPr>
              <w:sz w:val="96"/>
              <w:szCs w:val="28"/>
            </w:rPr>
            <w:t xml:space="preserve">St. Andrew’s United Church </w:t>
          </w:r>
        </w:p>
        <w:p w14:paraId="5244819C" w14:textId="0ABEC4B9" w:rsidR="006925CC" w:rsidRPr="00287019" w:rsidRDefault="00287019" w:rsidP="006925CC">
          <w:pPr>
            <w:pStyle w:val="TitleRed"/>
            <w:rPr>
              <w:sz w:val="144"/>
              <w:szCs w:val="32"/>
            </w:rPr>
          </w:pPr>
          <w:r w:rsidRPr="00462574">
            <w:rPr>
              <w:b/>
              <w:color w:val="F28F20" w:themeColor="accent4"/>
              <w:spacing w:val="0"/>
              <w:sz w:val="56"/>
              <w:szCs w:val="22"/>
              <w14:textOutline w14:w="0" w14:cap="flat" w14:cmpd="sng" w14:algn="ctr">
                <w14:noFill/>
                <w14:prstDash w14:val="solid"/>
                <w14:round/>
              </w14:textOutline>
              <w14:textFill>
                <w14:solidFill>
                  <w14:schemeClr w14:val="accent4"/>
                </w14:solidFill>
              </w14:textFill>
              <w14:props3d w14:extrusionH="57150" w14:contourW="0" w14:prstMaterial="softEdge">
                <w14:bevelT w14:w="25400" w14:h="38100" w14:prst="circle"/>
              </w14:props3d>
            </w:rPr>
            <w:t>Take out Supper</w:t>
          </w:r>
        </w:p>
      </w:sdtContent>
    </w:sdt>
    <w:p w14:paraId="292D1843" w14:textId="3F39EA72" w:rsidR="006925CC" w:rsidRPr="006925CC" w:rsidRDefault="00462574" w:rsidP="006925CC">
      <w:pPr>
        <w:pStyle w:val="Subtitle"/>
        <w:rPr>
          <w:rStyle w:val="Gold"/>
        </w:rPr>
      </w:pPr>
      <w:sdt>
        <w:sdtPr>
          <w:rPr>
            <w:rStyle w:val="Gold"/>
          </w:rPr>
          <w:id w:val="-545373312"/>
          <w:placeholder>
            <w:docPart w:val="C52DA8B42E2E4ECBA00397426004F559"/>
          </w:placeholder>
          <w15:appearance w15:val="hidden"/>
        </w:sdtPr>
        <w:sdtEndPr>
          <w:rPr>
            <w:rStyle w:val="Gold"/>
          </w:rPr>
        </w:sdtEndPr>
        <w:sdtContent>
          <w:r w:rsidR="00287019" w:rsidRPr="00287019">
            <w:rPr>
              <w:rStyle w:val="Gold"/>
              <w:sz w:val="28"/>
              <w:szCs w:val="6"/>
            </w:rPr>
            <w:t>Supper includes</w:t>
          </w:r>
          <w:r w:rsidR="00287019">
            <w:rPr>
              <w:rStyle w:val="Gold"/>
              <w:sz w:val="28"/>
              <w:szCs w:val="6"/>
            </w:rPr>
            <w:t>:</w:t>
          </w:r>
          <w:r w:rsidR="00287019" w:rsidRPr="00287019">
            <w:rPr>
              <w:rStyle w:val="Gold"/>
              <w:sz w:val="28"/>
              <w:szCs w:val="6"/>
            </w:rPr>
            <w:t xml:space="preserve"> baked ham, schwarties hash browns, carrots, broccoli salad, bun &amp; carrot cake</w:t>
          </w:r>
          <w:r w:rsidR="00287019">
            <w:rPr>
              <w:rStyle w:val="Gold"/>
              <w:sz w:val="28"/>
              <w:szCs w:val="6"/>
            </w:rPr>
            <w:t xml:space="preserve"> </w:t>
          </w:r>
          <w:r w:rsidR="00287019" w:rsidRPr="00287019">
            <w:rPr>
              <w:rStyle w:val="Gold"/>
              <w:b/>
              <w:bCs/>
              <w:sz w:val="28"/>
              <w:szCs w:val="6"/>
            </w:rPr>
            <w:t>Gluten free supper available</w:t>
          </w:r>
        </w:sdtContent>
      </w:sdt>
      <w:r w:rsidR="006925CC" w:rsidRPr="006925CC">
        <w:rPr>
          <w:rStyle w:val="Gold"/>
        </w:rPr>
        <w:t xml:space="preserve"> </w:t>
      </w:r>
    </w:p>
    <w:p w14:paraId="42088CF8" w14:textId="04917E11" w:rsidR="006925CC" w:rsidRPr="006925CC" w:rsidRDefault="00462574" w:rsidP="006925CC">
      <w:pPr>
        <w:pStyle w:val="Date"/>
        <w:rPr>
          <w:rStyle w:val="Red"/>
        </w:rPr>
      </w:pPr>
      <w:sdt>
        <w:sdtPr>
          <w:rPr>
            <w:rStyle w:val="Red"/>
          </w:rPr>
          <w:id w:val="-945308956"/>
          <w:placeholder>
            <w:docPart w:val="67094B95719A413597F19E2874AF72A5"/>
          </w:placeholder>
          <w15:appearance w15:val="hidden"/>
        </w:sdtPr>
        <w:sdtEndPr>
          <w:rPr>
            <w:rStyle w:val="Red"/>
          </w:rPr>
        </w:sdtEndPr>
        <w:sdtContent>
          <w:r w:rsidR="00287019">
            <w:rPr>
              <w:rStyle w:val="Red"/>
            </w:rPr>
            <w:t>Adult Plate - $22.00 Kids &gt;10 - $10.oo</w:t>
          </w:r>
        </w:sdtContent>
      </w:sdt>
      <w:r w:rsidR="006925CC" w:rsidRPr="006925CC">
        <w:rPr>
          <w:rStyle w:val="Red"/>
        </w:rPr>
        <w:t xml:space="preserve"> </w:t>
      </w:r>
    </w:p>
    <w:sdt>
      <w:sdtPr>
        <w:rPr>
          <w:rStyle w:val="Gold"/>
        </w:rPr>
        <w:id w:val="572397739"/>
        <w:placeholder>
          <w:docPart w:val="6414033E315A4B418EB0F6D4A40C7AA8"/>
        </w:placeholder>
        <w15:appearance w15:val="hidden"/>
      </w:sdtPr>
      <w:sdtEndPr>
        <w:rPr>
          <w:rStyle w:val="Gold"/>
        </w:rPr>
      </w:sdtEndPr>
      <w:sdtContent>
        <w:p w14:paraId="34E554D3" w14:textId="43AC2CA7" w:rsidR="00287019" w:rsidRPr="00287019" w:rsidRDefault="00287019" w:rsidP="006925CC">
          <w:pPr>
            <w:pStyle w:val="Description"/>
            <w:rPr>
              <w:rStyle w:val="Gold"/>
              <w:sz w:val="36"/>
              <w:szCs w:val="20"/>
            </w:rPr>
          </w:pPr>
          <w:r w:rsidRPr="00287019">
            <w:rPr>
              <w:rStyle w:val="Gold"/>
              <w:sz w:val="36"/>
              <w:szCs w:val="20"/>
            </w:rPr>
            <w:t xml:space="preserve">Call </w:t>
          </w:r>
          <w:proofErr w:type="spellStart"/>
          <w:r w:rsidRPr="00287019">
            <w:rPr>
              <w:rStyle w:val="Gold"/>
              <w:sz w:val="36"/>
              <w:szCs w:val="20"/>
            </w:rPr>
            <w:t>Olorenshaw</w:t>
          </w:r>
          <w:proofErr w:type="spellEnd"/>
          <w:r w:rsidRPr="00287019">
            <w:rPr>
              <w:rStyle w:val="Gold"/>
              <w:sz w:val="36"/>
              <w:szCs w:val="20"/>
            </w:rPr>
            <w:t xml:space="preserve"> Farm Services at</w:t>
          </w:r>
          <w:r>
            <w:rPr>
              <w:rStyle w:val="Gold"/>
              <w:sz w:val="36"/>
              <w:szCs w:val="20"/>
            </w:rPr>
            <w:t xml:space="preserve">             </w:t>
          </w:r>
          <w:r w:rsidRPr="00287019">
            <w:rPr>
              <w:rStyle w:val="Gold"/>
              <w:sz w:val="36"/>
              <w:szCs w:val="20"/>
            </w:rPr>
            <w:t xml:space="preserve"> 306-962-4177 or Margaret </w:t>
          </w:r>
          <w:proofErr w:type="spellStart"/>
          <w:r w:rsidRPr="00287019">
            <w:rPr>
              <w:rStyle w:val="Gold"/>
              <w:sz w:val="36"/>
              <w:szCs w:val="20"/>
            </w:rPr>
            <w:t>Olorenshaw</w:t>
          </w:r>
          <w:proofErr w:type="spellEnd"/>
          <w:r w:rsidRPr="00287019">
            <w:rPr>
              <w:rStyle w:val="Gold"/>
              <w:sz w:val="36"/>
              <w:szCs w:val="20"/>
            </w:rPr>
            <w:t xml:space="preserve"> at 306-962-7321 to pre-order</w:t>
          </w:r>
        </w:p>
        <w:sdt>
          <w:sdtPr>
            <w:rPr>
              <w:rStyle w:val="Gold"/>
            </w:rPr>
            <w:id w:val="578333777"/>
            <w:placeholder>
              <w:docPart w:val="AFE10E27091242529A97E159E82985DE"/>
            </w:placeholder>
            <w15:appearance w15:val="hidden"/>
          </w:sdtPr>
          <w:sdtContent>
            <w:p w14:paraId="5D14DCA2" w14:textId="28608E9B" w:rsidR="006925CC" w:rsidRPr="006925CC" w:rsidRDefault="00287019" w:rsidP="00287019">
              <w:pPr>
                <w:pStyle w:val="Description"/>
                <w:rPr>
                  <w:rStyle w:val="Gold"/>
                </w:rPr>
              </w:pPr>
              <w:r w:rsidRPr="00287019">
                <w:rPr>
                  <w:rStyle w:val="Gold"/>
                  <w:b/>
                  <w:bCs/>
                  <w:sz w:val="32"/>
                  <w:szCs w:val="18"/>
                </w:rPr>
                <w:t>Delivery is available for those</w:t>
              </w:r>
              <w:r>
                <w:rPr>
                  <w:rStyle w:val="Gold"/>
                  <w:b/>
                  <w:bCs/>
                  <w:sz w:val="32"/>
                  <w:szCs w:val="18"/>
                </w:rPr>
                <w:t xml:space="preserve"> </w:t>
              </w:r>
              <w:r w:rsidRPr="00287019">
                <w:rPr>
                  <w:rStyle w:val="Gold"/>
                  <w:b/>
                  <w:bCs/>
                  <w:sz w:val="32"/>
                  <w:szCs w:val="18"/>
                </w:rPr>
                <w:t>unable</w:t>
              </w:r>
              <w:r>
                <w:rPr>
                  <w:rStyle w:val="Gold"/>
                  <w:b/>
                  <w:bCs/>
                  <w:sz w:val="32"/>
                  <w:szCs w:val="18"/>
                </w:rPr>
                <w:t xml:space="preserve">                </w:t>
              </w:r>
              <w:r w:rsidRPr="00287019">
                <w:rPr>
                  <w:rStyle w:val="Gold"/>
                  <w:b/>
                  <w:bCs/>
                  <w:sz w:val="32"/>
                  <w:szCs w:val="18"/>
                </w:rPr>
                <w:t xml:space="preserve"> to pick up. Please let us know in advance</w:t>
              </w:r>
              <w:r>
                <w:rPr>
                  <w:rStyle w:val="Gold"/>
                </w:rPr>
                <w:t>.</w:t>
              </w:r>
            </w:p>
          </w:sdtContent>
        </w:sdt>
      </w:sdtContent>
    </w:sdt>
    <w:p w14:paraId="04612B31" w14:textId="77777777" w:rsidR="006925CC" w:rsidRDefault="006925CC"/>
    <w:p w14:paraId="1EC29F57" w14:textId="77777777" w:rsidR="008227C9" w:rsidRDefault="008227C9">
      <w:pPr>
        <w:sectPr w:rsidR="008227C9" w:rsidSect="006925CC">
          <w:pgSz w:w="12240" w:h="15840"/>
          <w:pgMar w:top="2880" w:right="1440" w:bottom="720" w:left="1440" w:header="720" w:footer="720" w:gutter="0"/>
          <w:cols w:space="720"/>
          <w:docGrid w:linePitch="360"/>
        </w:sectPr>
      </w:pPr>
    </w:p>
    <w:p w14:paraId="2B678A59" w14:textId="77777777" w:rsidR="006925CC" w:rsidRDefault="006925CC" w:rsidP="006925CC">
      <w:pPr>
        <w:pStyle w:val="GraphicAnchor"/>
      </w:pPr>
      <w:r w:rsidRPr="00470EDC">
        <w:lastRenderedPageBreak/>
        <w:drawing>
          <wp:anchor distT="0" distB="0" distL="114300" distR="114300" simplePos="0" relativeHeight="251808768" behindDoc="1" locked="1" layoutInCell="1" allowOverlap="1" wp14:anchorId="500CDA7C" wp14:editId="18269C2B">
            <wp:simplePos x="0" y="0"/>
            <wp:positionH relativeFrom="page">
              <wp:posOffset>0</wp:posOffset>
            </wp:positionH>
            <wp:positionV relativeFrom="paragraph">
              <wp:posOffset>-1828800</wp:posOffset>
            </wp:positionV>
            <wp:extent cx="7772400" cy="10058400"/>
            <wp:effectExtent l="0" t="0" r="0" b="0"/>
            <wp:wrapNone/>
            <wp:docPr id="330" name="Picture 3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34595" w14:textId="77777777" w:rsidR="006925CC" w:rsidRPr="006925CC" w:rsidRDefault="00462574" w:rsidP="006925CC">
      <w:pPr>
        <w:pStyle w:val="IntroText"/>
        <w:rPr>
          <w:rStyle w:val="DarkRed"/>
        </w:rPr>
      </w:pPr>
      <w:sdt>
        <w:sdtPr>
          <w:rPr>
            <w:rStyle w:val="DarkRed"/>
          </w:rPr>
          <w:id w:val="-142361399"/>
          <w:placeholder>
            <w:docPart w:val="ABED87258547440E90719E1343A2D3FC"/>
          </w:placeholder>
          <w:showingPlcHdr/>
          <w15:appearance w15:val="hidden"/>
        </w:sdtPr>
        <w:sdtEndPr>
          <w:rPr>
            <w:rStyle w:val="DarkRed"/>
          </w:rPr>
        </w:sdtEndPr>
        <w:sdtContent>
          <w:r w:rsidR="006925CC" w:rsidRPr="006925CC">
            <w:rPr>
              <w:rStyle w:val="DarkRed"/>
            </w:rPr>
            <w:t>Get ready for a</w:t>
          </w:r>
        </w:sdtContent>
      </w:sdt>
      <w:r w:rsidR="006925CC" w:rsidRPr="006925CC">
        <w:rPr>
          <w:rStyle w:val="DarkRed"/>
        </w:rPr>
        <w:t xml:space="preserve"> </w:t>
      </w:r>
    </w:p>
    <w:p w14:paraId="50014962" w14:textId="77777777" w:rsidR="006925CC" w:rsidRPr="006925CC" w:rsidRDefault="00462574" w:rsidP="006925CC">
      <w:pPr>
        <w:pStyle w:val="TitleDarkRed"/>
      </w:pPr>
      <w:sdt>
        <w:sdtPr>
          <w:id w:val="-724210823"/>
          <w:placeholder>
            <w:docPart w:val="766C87735D7C4AA4829A3354C1B04F91"/>
          </w:placeholder>
          <w:showingPlcHdr/>
          <w15:appearance w15:val="hidden"/>
        </w:sdtPr>
        <w:sdtEndPr/>
        <w:sdtContent>
          <w:r w:rsidR="006925CC" w:rsidRPr="006925CC">
            <w:rPr>
              <w:rStyle w:val="PlaceholderText"/>
              <w:color w:val="DB502F" w:themeColor="accent2"/>
            </w:rPr>
            <w:t>FALL HARVEST</w:t>
          </w:r>
        </w:sdtContent>
      </w:sdt>
    </w:p>
    <w:p w14:paraId="5C690FCA" w14:textId="77777777" w:rsidR="006925CC" w:rsidRPr="006925CC" w:rsidRDefault="00462574" w:rsidP="006925CC">
      <w:pPr>
        <w:pStyle w:val="Subtitle"/>
        <w:rPr>
          <w:rStyle w:val="DarkRed"/>
        </w:rPr>
      </w:pPr>
      <w:sdt>
        <w:sdtPr>
          <w:rPr>
            <w:rStyle w:val="DarkRed"/>
          </w:rPr>
          <w:id w:val="1792940526"/>
          <w:placeholder>
            <w:docPart w:val="6FBF61A747AF4F50ADFB97F4D0E9064C"/>
          </w:placeholder>
          <w:showingPlcHdr/>
          <w15:appearance w15:val="hidden"/>
        </w:sdtPr>
        <w:sdtEndPr>
          <w:rPr>
            <w:rStyle w:val="DarkRed"/>
          </w:rPr>
        </w:sdtEndPr>
        <w:sdtContent>
          <w:r w:rsidR="006925CC" w:rsidRPr="006925CC">
            <w:rPr>
              <w:rStyle w:val="DarkRed"/>
            </w:rPr>
            <w:t>CELEBRATION</w:t>
          </w:r>
        </w:sdtContent>
      </w:sdt>
      <w:r w:rsidR="006925CC" w:rsidRPr="006925CC">
        <w:rPr>
          <w:rStyle w:val="DarkRed"/>
        </w:rPr>
        <w:t xml:space="preserve"> </w:t>
      </w:r>
    </w:p>
    <w:p w14:paraId="458F9465" w14:textId="77777777" w:rsidR="006925CC" w:rsidRPr="006925CC" w:rsidRDefault="00462574" w:rsidP="006925CC">
      <w:pPr>
        <w:pStyle w:val="Date"/>
        <w:rPr>
          <w:rStyle w:val="Orange"/>
        </w:rPr>
      </w:pPr>
      <w:sdt>
        <w:sdtPr>
          <w:rPr>
            <w:rStyle w:val="Orange"/>
          </w:rPr>
          <w:id w:val="170466851"/>
          <w:placeholder>
            <w:docPart w:val="3B9E90B6E7BC489C8AB4EFEDC6D27A63"/>
          </w:placeholder>
          <w:showingPlcHdr/>
          <w15:appearance w15:val="hidden"/>
        </w:sdtPr>
        <w:sdtEndPr>
          <w:rPr>
            <w:rStyle w:val="Orange"/>
          </w:rPr>
        </w:sdtEndPr>
        <w:sdtContent>
          <w:r w:rsidR="006925CC" w:rsidRPr="006925CC">
            <w:rPr>
              <w:rStyle w:val="Orange"/>
            </w:rPr>
            <w:t xml:space="preserve">November 26, 20xx at 7 PM </w:t>
          </w:r>
        </w:sdtContent>
      </w:sdt>
      <w:r w:rsidR="006925CC" w:rsidRPr="006925CC">
        <w:rPr>
          <w:rStyle w:val="Orange"/>
        </w:rPr>
        <w:t xml:space="preserve"> </w:t>
      </w:r>
    </w:p>
    <w:p w14:paraId="303CC2A1" w14:textId="77777777" w:rsidR="006925CC" w:rsidRPr="006925CC" w:rsidRDefault="00462574" w:rsidP="006925CC">
      <w:pPr>
        <w:pStyle w:val="Description"/>
        <w:rPr>
          <w:rStyle w:val="DarkRed"/>
          <w:color w:val="6A3C31" w:themeColor="accent5" w:themeShade="BF"/>
        </w:rPr>
      </w:pPr>
      <w:sdt>
        <w:sdtPr>
          <w:rPr>
            <w:rStyle w:val="DarkRed"/>
            <w:color w:val="6A3C31" w:themeColor="accent5" w:themeShade="BF"/>
          </w:rPr>
          <w:id w:val="1884907784"/>
          <w:placeholder>
            <w:docPart w:val="0FF93EC217704BD9B2F763D7E8F411B6"/>
          </w:placeholder>
          <w:showingPlcHdr/>
          <w15:appearance w15:val="hidden"/>
        </w:sdtPr>
        <w:sdtEndPr>
          <w:rPr>
            <w:rStyle w:val="DarkRed"/>
          </w:rPr>
        </w:sdtEndPr>
        <w:sdtContent>
          <w:r w:rsidR="006925CC" w:rsidRPr="006925CC">
            <w:rPr>
              <w:rStyle w:val="DarkRed"/>
              <w:color w:val="6A3C31" w:themeColor="accent5" w:themeShade="BF"/>
            </w:rPr>
            <w:t xml:space="preserve">Join us in celebrating </w:t>
          </w:r>
          <w:r w:rsidR="006925CC" w:rsidRPr="006925CC">
            <w:rPr>
              <w:rStyle w:val="DarkRed"/>
              <w:color w:val="6A3C31" w:themeColor="accent5" w:themeShade="BF"/>
            </w:rPr>
            <w:br/>
            <w:t xml:space="preserve">the fall harvest with friends, </w:t>
          </w:r>
          <w:r w:rsidR="006925CC" w:rsidRPr="006925CC">
            <w:rPr>
              <w:rStyle w:val="DarkRed"/>
              <w:color w:val="6A3C31" w:themeColor="accent5" w:themeShade="BF"/>
            </w:rPr>
            <w:br/>
            <w:t>food</w:t>
          </w:r>
          <w:r w:rsidR="008B2540">
            <w:rPr>
              <w:rStyle w:val="DarkRed"/>
              <w:color w:val="6A3C31" w:themeColor="accent5" w:themeShade="BF"/>
            </w:rPr>
            <w:t>,</w:t>
          </w:r>
          <w:r w:rsidR="006925CC" w:rsidRPr="006925CC">
            <w:rPr>
              <w:rStyle w:val="DarkRed"/>
              <w:color w:val="6A3C31" w:themeColor="accent5" w:themeShade="BF"/>
            </w:rPr>
            <w:t xml:space="preserve"> and more!</w:t>
          </w:r>
        </w:sdtContent>
      </w:sdt>
    </w:p>
    <w:p w14:paraId="26036F75" w14:textId="77777777" w:rsidR="006925CC" w:rsidRDefault="006925CC" w:rsidP="0094237B"/>
    <w:p w14:paraId="6CD7B497" w14:textId="77777777" w:rsidR="00A141D1" w:rsidRDefault="00A141D1" w:rsidP="0094237B"/>
    <w:sectPr w:rsidR="00A141D1" w:rsidSect="006925CC">
      <w:pgSz w:w="12240" w:h="15840"/>
      <w:pgMar w:top="28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5240D" w14:textId="77777777" w:rsidR="00287019" w:rsidRDefault="00287019" w:rsidP="00647857">
      <w:pPr>
        <w:spacing w:after="0" w:line="240" w:lineRule="auto"/>
      </w:pPr>
      <w:r>
        <w:separator/>
      </w:r>
    </w:p>
  </w:endnote>
  <w:endnote w:type="continuationSeparator" w:id="0">
    <w:p w14:paraId="1465DEE0" w14:textId="77777777" w:rsidR="00287019" w:rsidRDefault="00287019" w:rsidP="00647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gona Book">
    <w:charset w:val="00"/>
    <w:family w:val="roman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1DE49" w14:textId="77777777" w:rsidR="00287019" w:rsidRDefault="00287019" w:rsidP="00647857">
      <w:pPr>
        <w:spacing w:after="0" w:line="240" w:lineRule="auto"/>
      </w:pPr>
      <w:r>
        <w:separator/>
      </w:r>
    </w:p>
  </w:footnote>
  <w:footnote w:type="continuationSeparator" w:id="0">
    <w:p w14:paraId="6BF0FB42" w14:textId="77777777" w:rsidR="00287019" w:rsidRDefault="00287019" w:rsidP="00647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019"/>
    <w:rsid w:val="0001067B"/>
    <w:rsid w:val="00037B16"/>
    <w:rsid w:val="000412EC"/>
    <w:rsid w:val="000419A9"/>
    <w:rsid w:val="00042E06"/>
    <w:rsid w:val="000532EF"/>
    <w:rsid w:val="000572B7"/>
    <w:rsid w:val="00064549"/>
    <w:rsid w:val="00072244"/>
    <w:rsid w:val="000739EF"/>
    <w:rsid w:val="00082FC7"/>
    <w:rsid w:val="0008379D"/>
    <w:rsid w:val="00093160"/>
    <w:rsid w:val="000A0535"/>
    <w:rsid w:val="000C0E7F"/>
    <w:rsid w:val="000C4A27"/>
    <w:rsid w:val="000D4B6D"/>
    <w:rsid w:val="000E3B97"/>
    <w:rsid w:val="000F7EF7"/>
    <w:rsid w:val="001076D3"/>
    <w:rsid w:val="00126863"/>
    <w:rsid w:val="00132121"/>
    <w:rsid w:val="0013250D"/>
    <w:rsid w:val="001371CC"/>
    <w:rsid w:val="00144748"/>
    <w:rsid w:val="001471EC"/>
    <w:rsid w:val="0014720A"/>
    <w:rsid w:val="001603A6"/>
    <w:rsid w:val="0016348F"/>
    <w:rsid w:val="00171398"/>
    <w:rsid w:val="00173E68"/>
    <w:rsid w:val="00187223"/>
    <w:rsid w:val="00187592"/>
    <w:rsid w:val="00191120"/>
    <w:rsid w:val="00191429"/>
    <w:rsid w:val="001A5A22"/>
    <w:rsid w:val="001A7AD7"/>
    <w:rsid w:val="001B4285"/>
    <w:rsid w:val="001C3808"/>
    <w:rsid w:val="001C3AB4"/>
    <w:rsid w:val="001D20D8"/>
    <w:rsid w:val="001E1365"/>
    <w:rsid w:val="001E5ED4"/>
    <w:rsid w:val="001E5F8E"/>
    <w:rsid w:val="001F7990"/>
    <w:rsid w:val="00201343"/>
    <w:rsid w:val="00206909"/>
    <w:rsid w:val="00207C12"/>
    <w:rsid w:val="00221EAF"/>
    <w:rsid w:val="002318F1"/>
    <w:rsid w:val="002416BB"/>
    <w:rsid w:val="00246FD7"/>
    <w:rsid w:val="00256E84"/>
    <w:rsid w:val="00260BDE"/>
    <w:rsid w:val="0026538B"/>
    <w:rsid w:val="00280F00"/>
    <w:rsid w:val="002812E6"/>
    <w:rsid w:val="00287019"/>
    <w:rsid w:val="002928AA"/>
    <w:rsid w:val="0029429F"/>
    <w:rsid w:val="00295F08"/>
    <w:rsid w:val="002A2D7C"/>
    <w:rsid w:val="002A60C9"/>
    <w:rsid w:val="002B1A75"/>
    <w:rsid w:val="002C3026"/>
    <w:rsid w:val="002C4B4F"/>
    <w:rsid w:val="002F6FFF"/>
    <w:rsid w:val="00310DC9"/>
    <w:rsid w:val="00314823"/>
    <w:rsid w:val="003155A9"/>
    <w:rsid w:val="00325DBF"/>
    <w:rsid w:val="00327A0B"/>
    <w:rsid w:val="00330A4B"/>
    <w:rsid w:val="00353A31"/>
    <w:rsid w:val="00356524"/>
    <w:rsid w:val="00373DB2"/>
    <w:rsid w:val="00374D4B"/>
    <w:rsid w:val="00377811"/>
    <w:rsid w:val="00377D21"/>
    <w:rsid w:val="00393964"/>
    <w:rsid w:val="00394054"/>
    <w:rsid w:val="003967E8"/>
    <w:rsid w:val="003B2FEF"/>
    <w:rsid w:val="003C1ED7"/>
    <w:rsid w:val="003F7F91"/>
    <w:rsid w:val="00400B88"/>
    <w:rsid w:val="0040293E"/>
    <w:rsid w:val="004044DD"/>
    <w:rsid w:val="004111BF"/>
    <w:rsid w:val="004211DD"/>
    <w:rsid w:val="004214F0"/>
    <w:rsid w:val="0042316D"/>
    <w:rsid w:val="004324B1"/>
    <w:rsid w:val="004429D0"/>
    <w:rsid w:val="00446FBA"/>
    <w:rsid w:val="00455BA4"/>
    <w:rsid w:val="00462574"/>
    <w:rsid w:val="00465A71"/>
    <w:rsid w:val="00470EDC"/>
    <w:rsid w:val="004759AD"/>
    <w:rsid w:val="004864CE"/>
    <w:rsid w:val="004C4B60"/>
    <w:rsid w:val="004D51E2"/>
    <w:rsid w:val="004D6A44"/>
    <w:rsid w:val="004D77D5"/>
    <w:rsid w:val="004E55C5"/>
    <w:rsid w:val="005007B1"/>
    <w:rsid w:val="00500C62"/>
    <w:rsid w:val="005034D5"/>
    <w:rsid w:val="005062E0"/>
    <w:rsid w:val="00506D4F"/>
    <w:rsid w:val="005073D0"/>
    <w:rsid w:val="00515492"/>
    <w:rsid w:val="00515BD2"/>
    <w:rsid w:val="00523513"/>
    <w:rsid w:val="00563811"/>
    <w:rsid w:val="00565966"/>
    <w:rsid w:val="00571BDA"/>
    <w:rsid w:val="00584062"/>
    <w:rsid w:val="0058468C"/>
    <w:rsid w:val="00586D07"/>
    <w:rsid w:val="00590704"/>
    <w:rsid w:val="00594276"/>
    <w:rsid w:val="005A793A"/>
    <w:rsid w:val="005C3CD2"/>
    <w:rsid w:val="005C453D"/>
    <w:rsid w:val="005D0229"/>
    <w:rsid w:val="005D48DE"/>
    <w:rsid w:val="005D54DF"/>
    <w:rsid w:val="005F4C41"/>
    <w:rsid w:val="00607006"/>
    <w:rsid w:val="00607D4B"/>
    <w:rsid w:val="0061064C"/>
    <w:rsid w:val="0061785F"/>
    <w:rsid w:val="00617ABC"/>
    <w:rsid w:val="00625ABD"/>
    <w:rsid w:val="00635D7E"/>
    <w:rsid w:val="0063634D"/>
    <w:rsid w:val="00647857"/>
    <w:rsid w:val="00647FC3"/>
    <w:rsid w:val="0066699F"/>
    <w:rsid w:val="00671A36"/>
    <w:rsid w:val="00676B34"/>
    <w:rsid w:val="006772E6"/>
    <w:rsid w:val="0068296D"/>
    <w:rsid w:val="0068315A"/>
    <w:rsid w:val="006925CC"/>
    <w:rsid w:val="0069555F"/>
    <w:rsid w:val="006A2252"/>
    <w:rsid w:val="006A3342"/>
    <w:rsid w:val="006A33EF"/>
    <w:rsid w:val="006A53B2"/>
    <w:rsid w:val="006A5679"/>
    <w:rsid w:val="006B1416"/>
    <w:rsid w:val="006C4EE1"/>
    <w:rsid w:val="006C7BBA"/>
    <w:rsid w:val="006D6398"/>
    <w:rsid w:val="006F248B"/>
    <w:rsid w:val="00726DFB"/>
    <w:rsid w:val="00733293"/>
    <w:rsid w:val="0073450D"/>
    <w:rsid w:val="0077653E"/>
    <w:rsid w:val="00777FC8"/>
    <w:rsid w:val="00781A20"/>
    <w:rsid w:val="00784878"/>
    <w:rsid w:val="00793FFC"/>
    <w:rsid w:val="0079410C"/>
    <w:rsid w:val="007A2380"/>
    <w:rsid w:val="007A3175"/>
    <w:rsid w:val="007A734A"/>
    <w:rsid w:val="007C06E7"/>
    <w:rsid w:val="007C7546"/>
    <w:rsid w:val="007E36D7"/>
    <w:rsid w:val="007E391E"/>
    <w:rsid w:val="007E4152"/>
    <w:rsid w:val="007F193B"/>
    <w:rsid w:val="008179C3"/>
    <w:rsid w:val="008227C9"/>
    <w:rsid w:val="00834B4F"/>
    <w:rsid w:val="00841E81"/>
    <w:rsid w:val="0086206A"/>
    <w:rsid w:val="00870A16"/>
    <w:rsid w:val="0087732D"/>
    <w:rsid w:val="00880824"/>
    <w:rsid w:val="00881F94"/>
    <w:rsid w:val="008B23AE"/>
    <w:rsid w:val="008B2540"/>
    <w:rsid w:val="008B3C36"/>
    <w:rsid w:val="008B68B7"/>
    <w:rsid w:val="008D128D"/>
    <w:rsid w:val="00915CA2"/>
    <w:rsid w:val="00916662"/>
    <w:rsid w:val="009233ED"/>
    <w:rsid w:val="00924E84"/>
    <w:rsid w:val="009268EB"/>
    <w:rsid w:val="0094237B"/>
    <w:rsid w:val="009474FE"/>
    <w:rsid w:val="00964D22"/>
    <w:rsid w:val="00985221"/>
    <w:rsid w:val="00991A35"/>
    <w:rsid w:val="009A79A6"/>
    <w:rsid w:val="009A7A9F"/>
    <w:rsid w:val="009B464E"/>
    <w:rsid w:val="009C6184"/>
    <w:rsid w:val="009D74DA"/>
    <w:rsid w:val="009E4BC5"/>
    <w:rsid w:val="009F6FA5"/>
    <w:rsid w:val="00A016ED"/>
    <w:rsid w:val="00A023DC"/>
    <w:rsid w:val="00A141D1"/>
    <w:rsid w:val="00A25E76"/>
    <w:rsid w:val="00A3453A"/>
    <w:rsid w:val="00A533B8"/>
    <w:rsid w:val="00A54FD5"/>
    <w:rsid w:val="00A76FD6"/>
    <w:rsid w:val="00AA2ECB"/>
    <w:rsid w:val="00AC2053"/>
    <w:rsid w:val="00AC7619"/>
    <w:rsid w:val="00AD2FCD"/>
    <w:rsid w:val="00AD71C6"/>
    <w:rsid w:val="00AD77F3"/>
    <w:rsid w:val="00AE1568"/>
    <w:rsid w:val="00AE1623"/>
    <w:rsid w:val="00B02604"/>
    <w:rsid w:val="00B1342E"/>
    <w:rsid w:val="00B163CD"/>
    <w:rsid w:val="00B31CDC"/>
    <w:rsid w:val="00B357C7"/>
    <w:rsid w:val="00B62D1A"/>
    <w:rsid w:val="00B759B8"/>
    <w:rsid w:val="00B90100"/>
    <w:rsid w:val="00B91664"/>
    <w:rsid w:val="00BA2F69"/>
    <w:rsid w:val="00BA4761"/>
    <w:rsid w:val="00BB0C37"/>
    <w:rsid w:val="00BB3DB4"/>
    <w:rsid w:val="00BC0AF0"/>
    <w:rsid w:val="00BD1156"/>
    <w:rsid w:val="00BD4FA4"/>
    <w:rsid w:val="00BD5EC2"/>
    <w:rsid w:val="00BE4EBE"/>
    <w:rsid w:val="00BE514D"/>
    <w:rsid w:val="00BE516D"/>
    <w:rsid w:val="00BE5C8F"/>
    <w:rsid w:val="00BE684C"/>
    <w:rsid w:val="00C15D76"/>
    <w:rsid w:val="00C16FF8"/>
    <w:rsid w:val="00C25678"/>
    <w:rsid w:val="00C35652"/>
    <w:rsid w:val="00C371BF"/>
    <w:rsid w:val="00C47080"/>
    <w:rsid w:val="00C47E8C"/>
    <w:rsid w:val="00C47FC8"/>
    <w:rsid w:val="00C57BFB"/>
    <w:rsid w:val="00C633D4"/>
    <w:rsid w:val="00C70C12"/>
    <w:rsid w:val="00C71B8A"/>
    <w:rsid w:val="00C87656"/>
    <w:rsid w:val="00C951CF"/>
    <w:rsid w:val="00C97716"/>
    <w:rsid w:val="00CA506D"/>
    <w:rsid w:val="00CA7347"/>
    <w:rsid w:val="00CB099B"/>
    <w:rsid w:val="00CD0F3A"/>
    <w:rsid w:val="00CE047B"/>
    <w:rsid w:val="00CE1693"/>
    <w:rsid w:val="00CE32E1"/>
    <w:rsid w:val="00D16B87"/>
    <w:rsid w:val="00D23144"/>
    <w:rsid w:val="00D25CC1"/>
    <w:rsid w:val="00D26993"/>
    <w:rsid w:val="00D3579C"/>
    <w:rsid w:val="00D402B0"/>
    <w:rsid w:val="00D45FAE"/>
    <w:rsid w:val="00D50F12"/>
    <w:rsid w:val="00D52355"/>
    <w:rsid w:val="00D600F7"/>
    <w:rsid w:val="00D63442"/>
    <w:rsid w:val="00D801D9"/>
    <w:rsid w:val="00D82280"/>
    <w:rsid w:val="00DA54C6"/>
    <w:rsid w:val="00DB02CA"/>
    <w:rsid w:val="00DB2E64"/>
    <w:rsid w:val="00DC006D"/>
    <w:rsid w:val="00DC617C"/>
    <w:rsid w:val="00DD5BA8"/>
    <w:rsid w:val="00DE1F60"/>
    <w:rsid w:val="00E047C8"/>
    <w:rsid w:val="00E12424"/>
    <w:rsid w:val="00E21C2E"/>
    <w:rsid w:val="00E24814"/>
    <w:rsid w:val="00E249F5"/>
    <w:rsid w:val="00E24B40"/>
    <w:rsid w:val="00E33761"/>
    <w:rsid w:val="00E43606"/>
    <w:rsid w:val="00E443C0"/>
    <w:rsid w:val="00E52238"/>
    <w:rsid w:val="00E71F96"/>
    <w:rsid w:val="00E85600"/>
    <w:rsid w:val="00EB71AF"/>
    <w:rsid w:val="00EC278B"/>
    <w:rsid w:val="00EC5B36"/>
    <w:rsid w:val="00ED1F5F"/>
    <w:rsid w:val="00EE0E9F"/>
    <w:rsid w:val="00EE1F6C"/>
    <w:rsid w:val="00EE3059"/>
    <w:rsid w:val="00EE73CD"/>
    <w:rsid w:val="00EF01FC"/>
    <w:rsid w:val="00EF3754"/>
    <w:rsid w:val="00EF48CF"/>
    <w:rsid w:val="00EF72D0"/>
    <w:rsid w:val="00F05386"/>
    <w:rsid w:val="00F16407"/>
    <w:rsid w:val="00F44257"/>
    <w:rsid w:val="00F4734F"/>
    <w:rsid w:val="00F50019"/>
    <w:rsid w:val="00F504C1"/>
    <w:rsid w:val="00F547B0"/>
    <w:rsid w:val="00F57C86"/>
    <w:rsid w:val="00F701D2"/>
    <w:rsid w:val="00F719C6"/>
    <w:rsid w:val="00F74884"/>
    <w:rsid w:val="00F81920"/>
    <w:rsid w:val="00F826A5"/>
    <w:rsid w:val="00F86B6F"/>
    <w:rsid w:val="00F94BEE"/>
    <w:rsid w:val="00FA77EC"/>
    <w:rsid w:val="00FB68EA"/>
    <w:rsid w:val="00FC0B89"/>
    <w:rsid w:val="00FC34F6"/>
    <w:rsid w:val="00FD0898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1FA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5CC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7139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F00"/>
  </w:style>
  <w:style w:type="paragraph" w:styleId="Footer">
    <w:name w:val="footer"/>
    <w:basedOn w:val="Normal"/>
    <w:link w:val="Foot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F00"/>
  </w:style>
  <w:style w:type="paragraph" w:customStyle="1" w:styleId="ContactDetails">
    <w:name w:val="Contact Details"/>
    <w:basedOn w:val="Normal"/>
    <w:semiHidden/>
    <w:qFormat/>
    <w:rsid w:val="009E4BC5"/>
    <w:pPr>
      <w:jc w:val="center"/>
    </w:pPr>
    <w:rPr>
      <w:rFonts w:asciiTheme="majorHAnsi" w:hAnsiTheme="majorHAnsi"/>
      <w:sz w:val="44"/>
      <w:lang w:val="en-ZA"/>
    </w:rPr>
  </w:style>
  <w:style w:type="paragraph" w:customStyle="1" w:styleId="Address">
    <w:name w:val="Address"/>
    <w:basedOn w:val="Normal"/>
    <w:semiHidden/>
    <w:qFormat/>
    <w:rsid w:val="009E4BC5"/>
    <w:pPr>
      <w:spacing w:before="120" w:after="240"/>
      <w:jc w:val="center"/>
    </w:pPr>
    <w:rPr>
      <w:rFonts w:asciiTheme="majorHAnsi" w:hAnsiTheme="majorHAnsi"/>
      <w:color w:val="FFFFFF" w:themeColor="background1"/>
      <w:sz w:val="72"/>
      <w:szCs w:val="62"/>
      <w:lang w:val="en-ZA"/>
    </w:rPr>
  </w:style>
  <w:style w:type="paragraph" w:styleId="ListParagraph">
    <w:name w:val="List Paragraph"/>
    <w:basedOn w:val="Normal"/>
    <w:uiPriority w:val="34"/>
    <w:semiHidden/>
    <w:qFormat/>
    <w:rsid w:val="00BE5C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C4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6925CC"/>
    <w:rPr>
      <w:rFonts w:asciiTheme="majorHAnsi" w:eastAsiaTheme="majorEastAsia" w:hAnsiTheme="majorHAnsi" w:cstheme="majorBidi"/>
      <w:b/>
      <w:caps/>
      <w:color w:val="F28F20" w:themeColor="accent4"/>
      <w:spacing w:val="40"/>
      <w:sz w:val="144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516D"/>
    <w:pPr>
      <w:numPr>
        <w:ilvl w:val="1"/>
      </w:numPr>
      <w:spacing w:before="120"/>
      <w:jc w:val="center"/>
    </w:pPr>
    <w:rPr>
      <w:rFonts w:eastAsiaTheme="minorEastAsia"/>
      <w:caps/>
      <w:color w:val="C8540D" w:themeColor="accent6" w:themeShade="BF"/>
      <w:spacing w:val="10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E516D"/>
    <w:rPr>
      <w:rFonts w:eastAsiaTheme="minorEastAsia"/>
      <w:caps/>
      <w:color w:val="C8540D" w:themeColor="accent6" w:themeShade="BF"/>
      <w:spacing w:val="100"/>
      <w:sz w:val="72"/>
    </w:rPr>
  </w:style>
  <w:style w:type="paragraph" w:styleId="Title">
    <w:name w:val="Title"/>
    <w:basedOn w:val="Heading1"/>
    <w:next w:val="Normal"/>
    <w:link w:val="TitleChar"/>
    <w:uiPriority w:val="10"/>
    <w:qFormat/>
    <w:rsid w:val="00BE516D"/>
    <w:pPr>
      <w:spacing w:before="240" w:line="168" w:lineRule="auto"/>
    </w:pPr>
    <w:rPr>
      <w:rFonts w:ascii="Segoe UI Black" w:hAnsi="Segoe UI Black"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BE516D"/>
    <w:rPr>
      <w:rFonts w:ascii="Segoe UI Black" w:eastAsiaTheme="majorEastAsia" w:hAnsi="Segoe UI Black" w:cstheme="majorBidi"/>
      <w:b/>
      <w:caps/>
      <w:outline/>
      <w:color w:val="8E5142" w:themeColor="accent5"/>
      <w:spacing w:val="120"/>
      <w:sz w:val="160"/>
      <w:szCs w:val="36"/>
      <w14:textOutline w14:w="31750" w14:cap="sq" w14:cmpd="sng" w14:algn="ctr">
        <w14:solidFill>
          <w14:schemeClr w14:val="accent5"/>
        </w14:solidFill>
        <w14:prstDash w14:val="solid"/>
        <w14:miter w14:lim="0"/>
      </w14:textOutline>
      <w14:textFill>
        <w14:noFill/>
      </w14:textFill>
    </w:rPr>
  </w:style>
  <w:style w:type="paragraph" w:customStyle="1" w:styleId="IntroText">
    <w:name w:val="Intro Text"/>
    <w:basedOn w:val="Normal"/>
    <w:qFormat/>
    <w:rsid w:val="00BE516D"/>
    <w:pPr>
      <w:spacing w:before="120"/>
      <w:jc w:val="center"/>
    </w:pPr>
    <w:rPr>
      <w:color w:val="C8540D" w:themeColor="accent6" w:themeShade="BF"/>
      <w:spacing w:val="40"/>
      <w:sz w:val="40"/>
    </w:rPr>
  </w:style>
  <w:style w:type="character" w:customStyle="1" w:styleId="Gold">
    <w:name w:val="Gold"/>
    <w:uiPriority w:val="1"/>
    <w:qFormat/>
    <w:rsid w:val="00280F00"/>
    <w:rPr>
      <w:rFonts w:ascii="Sagona Book" w:hAnsi="Sagona Book"/>
      <w:color w:val="CB8B0C" w:themeColor="accent1" w:themeShade="BF"/>
    </w:rPr>
  </w:style>
  <w:style w:type="character" w:customStyle="1" w:styleId="DarkRed">
    <w:name w:val="Dark Red"/>
    <w:uiPriority w:val="1"/>
    <w:qFormat/>
    <w:rsid w:val="00280F00"/>
    <w:rPr>
      <w:rFonts w:ascii="Sagona Book" w:hAnsi="Sagona Book"/>
      <w:color w:val="8E5142" w:themeColor="accent5"/>
    </w:rPr>
  </w:style>
  <w:style w:type="paragraph" w:styleId="Date">
    <w:name w:val="Date"/>
    <w:basedOn w:val="Normal"/>
    <w:next w:val="Normal"/>
    <w:link w:val="DateChar"/>
    <w:uiPriority w:val="99"/>
    <w:rsid w:val="00BE516D"/>
    <w:pPr>
      <w:spacing w:before="720" w:after="0" w:line="216" w:lineRule="auto"/>
      <w:jc w:val="center"/>
    </w:pPr>
    <w:rPr>
      <w:color w:val="8E5142" w:themeColor="accent5"/>
      <w:spacing w:val="40"/>
      <w:kern w:val="28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E516D"/>
    <w:rPr>
      <w:color w:val="8E5142" w:themeColor="accent5"/>
      <w:spacing w:val="40"/>
      <w:kern w:val="28"/>
      <w:sz w:val="40"/>
    </w:rPr>
  </w:style>
  <w:style w:type="character" w:styleId="PlaceholderText">
    <w:name w:val="Placeholder Text"/>
    <w:basedOn w:val="DefaultParagraphFont"/>
    <w:uiPriority w:val="99"/>
    <w:semiHidden/>
    <w:rsid w:val="00280F00"/>
    <w:rPr>
      <w:color w:val="808080"/>
    </w:rPr>
  </w:style>
  <w:style w:type="paragraph" w:customStyle="1" w:styleId="GraphicAnchor">
    <w:name w:val="Graphic Anchor"/>
    <w:basedOn w:val="Normal"/>
    <w:qFormat/>
    <w:rsid w:val="00BE516D"/>
    <w:pPr>
      <w:spacing w:after="0" w:line="240" w:lineRule="auto"/>
    </w:pPr>
    <w:rPr>
      <w:noProof/>
      <w:sz w:val="16"/>
    </w:rPr>
  </w:style>
  <w:style w:type="paragraph" w:customStyle="1" w:styleId="Description">
    <w:name w:val="Description"/>
    <w:basedOn w:val="Normal"/>
    <w:qFormat/>
    <w:rsid w:val="00BE516D"/>
    <w:pPr>
      <w:spacing w:before="840"/>
      <w:jc w:val="center"/>
    </w:pPr>
    <w:rPr>
      <w:color w:val="C8540D" w:themeColor="accent6" w:themeShade="BF"/>
      <w:spacing w:val="40"/>
      <w:sz w:val="40"/>
    </w:rPr>
  </w:style>
  <w:style w:type="paragraph" w:customStyle="1" w:styleId="TitleRed">
    <w:name w:val="Title Red"/>
    <w:basedOn w:val="Normal"/>
    <w:qFormat/>
    <w:rsid w:val="007C06E7"/>
    <w:pPr>
      <w:spacing w:before="240" w:after="0" w:line="168" w:lineRule="auto"/>
      <w:jc w:val="center"/>
    </w:pPr>
    <w:rPr>
      <w:rFonts w:asciiTheme="majorHAnsi" w:hAnsiTheme="majorHAnsi"/>
      <w:outline/>
      <w:color w:val="DB502F" w:themeColor="accent2"/>
      <w:spacing w:val="120"/>
      <w:sz w:val="160"/>
      <w:szCs w:val="36"/>
      <w14:textOutline w14:w="31750" w14:cap="sq" w14:cmpd="sng" w14:algn="ctr">
        <w14:solidFill>
          <w14:schemeClr w14:val="accent2"/>
        </w14:solidFill>
        <w14:prstDash w14:val="solid"/>
        <w14:miter w14:lim="0"/>
      </w14:textOutline>
      <w14:textFill>
        <w14:noFill/>
      </w14:textFill>
    </w:rPr>
  </w:style>
  <w:style w:type="character" w:customStyle="1" w:styleId="Red">
    <w:name w:val="Red"/>
    <w:uiPriority w:val="1"/>
    <w:qFormat/>
    <w:rsid w:val="006925CC"/>
    <w:rPr>
      <w:color w:val="DB502F" w:themeColor="accent2"/>
    </w:rPr>
  </w:style>
  <w:style w:type="paragraph" w:customStyle="1" w:styleId="TitleDarkRed">
    <w:name w:val="Title Dark Red"/>
    <w:basedOn w:val="TitleRed"/>
    <w:qFormat/>
    <w:rsid w:val="007C06E7"/>
    <w:rPr>
      <w14:textOutline w14:w="31750" w14:cap="sq" w14:cmpd="sng" w14:algn="ctr">
        <w14:solidFill>
          <w14:schemeClr w14:val="accent6">
            <w14:lumMod w14:val="75000"/>
          </w14:schemeClr>
        </w14:solidFill>
        <w14:prstDash w14:val="solid"/>
        <w14:miter w14:lim="0"/>
      </w14:textOutline>
    </w:rPr>
  </w:style>
  <w:style w:type="character" w:customStyle="1" w:styleId="Orange">
    <w:name w:val="Orange"/>
    <w:uiPriority w:val="1"/>
    <w:qFormat/>
    <w:rsid w:val="006925CC"/>
    <w:rPr>
      <w:color w:val="C8540D" w:themeColor="accent6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non.beckstrand\AppData\Local\Microsoft\Office\16.0\DTS\en-US%7b87DCBF8C-C8A7-45A4-AD14-914071B42FDF%7d\%7bF22A1B84-50A9-4306-B06D-C4FA32F04C76%7dtf0279097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DFF30467D14433B9DF1E27F3C4BC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5BCF5-39FE-4B42-B2B3-AF61B5E87223}"/>
      </w:docPartPr>
      <w:docPartBody>
        <w:p w:rsidR="00000000" w:rsidRDefault="00345A40">
          <w:pPr>
            <w:pStyle w:val="DDFF30467D14433B9DF1E27F3C4BC336"/>
          </w:pPr>
          <w:r w:rsidRPr="00BE516D">
            <w:rPr>
              <w:rStyle w:val="PlaceholderText"/>
              <w:color w:val="538135" w:themeColor="accent6" w:themeShade="BF"/>
            </w:rPr>
            <w:t>Get ready for a</w:t>
          </w:r>
        </w:p>
      </w:docPartBody>
    </w:docPart>
    <w:docPart>
      <w:docPartPr>
        <w:name w:val="F453178AAC7049F081F12C35913C9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0765D-9CC4-4133-84D7-8C69BDA64495}"/>
      </w:docPartPr>
      <w:docPartBody>
        <w:p w:rsidR="00000000" w:rsidRDefault="00345A40">
          <w:pPr>
            <w:pStyle w:val="F453178AAC7049F081F12C35913C9422"/>
          </w:pPr>
          <w:r w:rsidRPr="00BE516D">
            <w:rPr>
              <w:rStyle w:val="PlaceholderText"/>
              <w:color w:val="5B9BD5" w:themeColor="accent5"/>
            </w:rPr>
            <w:t>FALL HARVEST</w:t>
          </w:r>
        </w:p>
      </w:docPartBody>
    </w:docPart>
    <w:docPart>
      <w:docPartPr>
        <w:name w:val="7E67DB6A9A0446A697A842C192AA0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2B8C8-1762-49B0-BBDB-6920211F2DBE}"/>
      </w:docPartPr>
      <w:docPartBody>
        <w:p w:rsidR="00000000" w:rsidRDefault="00345A40">
          <w:pPr>
            <w:pStyle w:val="7E67DB6A9A0446A697A842C192AA067C"/>
          </w:pPr>
          <w:r w:rsidRPr="00BE516D">
            <w:rPr>
              <w:rStyle w:val="PlaceholderText"/>
              <w:color w:val="538135" w:themeColor="accent6" w:themeShade="BF"/>
            </w:rPr>
            <w:t>CELEBRATION</w:t>
          </w:r>
        </w:p>
      </w:docPartBody>
    </w:docPart>
    <w:docPart>
      <w:docPartPr>
        <w:name w:val="6CB0F3BB616F43C398CD64BFA69FB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74DB9-F41A-41D4-9722-EDA8A2E18EBB}"/>
      </w:docPartPr>
      <w:docPartBody>
        <w:p w:rsidR="00000000" w:rsidRDefault="00345A40">
          <w:pPr>
            <w:pStyle w:val="6CB0F3BB616F43C398CD64BFA69FBD8B"/>
          </w:pPr>
          <w:r w:rsidRPr="00BE516D">
            <w:rPr>
              <w:rStyle w:val="PlaceholderText"/>
              <w:color w:val="5B9BD5" w:themeColor="accent5"/>
            </w:rPr>
            <w:t xml:space="preserve">November 26, 20xx at 7 PM </w:t>
          </w:r>
        </w:p>
      </w:docPartBody>
    </w:docPart>
    <w:docPart>
      <w:docPartPr>
        <w:name w:val="6FA38D8C6BBE455EA856D0C0A655A5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AF9A2-A507-498A-8AA6-5A776A5B175E}"/>
      </w:docPartPr>
      <w:docPartBody>
        <w:p w:rsidR="00000000" w:rsidRDefault="00345A40">
          <w:pPr>
            <w:pStyle w:val="6FA38D8C6BBE455EA856D0C0A655A5E9"/>
          </w:pPr>
          <w:r w:rsidRPr="00BE516D">
            <w:t xml:space="preserve">Join us in celebrating </w:t>
          </w:r>
          <w:r w:rsidRPr="00BE516D">
            <w:br/>
            <w:t xml:space="preserve">the fall harvest with friends, </w:t>
          </w:r>
          <w:r w:rsidRPr="00BE516D">
            <w:br/>
            <w:t>food</w:t>
          </w:r>
          <w:r>
            <w:t>,</w:t>
          </w:r>
          <w:r w:rsidRPr="00BE516D">
            <w:t xml:space="preserve"> and more!</w:t>
          </w:r>
        </w:p>
      </w:docPartBody>
    </w:docPart>
    <w:docPart>
      <w:docPartPr>
        <w:name w:val="8D09DCA4D0044A9BB1DB3303C242E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19A93-5F88-47EB-8762-5E050765DB06}"/>
      </w:docPartPr>
      <w:docPartBody>
        <w:p w:rsidR="00000000" w:rsidRDefault="00345A40">
          <w:pPr>
            <w:pStyle w:val="8D09DCA4D0044A9BB1DB3303C242E8B8"/>
          </w:pPr>
          <w:r w:rsidRPr="006925CC">
            <w:rPr>
              <w:rStyle w:val="Gold"/>
            </w:rPr>
            <w:t>Get ready for a</w:t>
          </w:r>
        </w:p>
      </w:docPartBody>
    </w:docPart>
    <w:docPart>
      <w:docPartPr>
        <w:name w:val="8B48172DD85F4170BE88BE822C466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E6F58-A64E-452B-A78A-099C37CFA77B}"/>
      </w:docPartPr>
      <w:docPartBody>
        <w:p w:rsidR="00000000" w:rsidRDefault="00345A40">
          <w:pPr>
            <w:pStyle w:val="8B48172DD85F4170BE88BE822C4669D4"/>
          </w:pPr>
          <w:r w:rsidRPr="006925CC">
            <w:rPr>
              <w:rStyle w:val="PlaceholderText"/>
              <w:color w:val="ED7D31" w:themeColor="accent2"/>
            </w:rPr>
            <w:t>FALL HARVEST</w:t>
          </w:r>
        </w:p>
      </w:docPartBody>
    </w:docPart>
    <w:docPart>
      <w:docPartPr>
        <w:name w:val="C52DA8B42E2E4ECBA00397426004F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3268A-6E88-41CE-9CE3-F3E39E321310}"/>
      </w:docPartPr>
      <w:docPartBody>
        <w:p w:rsidR="00000000" w:rsidRDefault="00345A40">
          <w:pPr>
            <w:pStyle w:val="C52DA8B42E2E4ECBA00397426004F559"/>
          </w:pPr>
          <w:r w:rsidRPr="006925CC">
            <w:rPr>
              <w:rStyle w:val="Gold"/>
            </w:rPr>
            <w:t>CELEBRATION</w:t>
          </w:r>
        </w:p>
      </w:docPartBody>
    </w:docPart>
    <w:docPart>
      <w:docPartPr>
        <w:name w:val="67094B95719A413597F19E2874AF7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E5A90-7E97-4E84-946A-D72E30000AF9}"/>
      </w:docPartPr>
      <w:docPartBody>
        <w:p w:rsidR="00000000" w:rsidRDefault="00345A40">
          <w:pPr>
            <w:pStyle w:val="67094B95719A413597F19E2874AF72A5"/>
          </w:pPr>
          <w:r w:rsidRPr="006925CC">
            <w:rPr>
              <w:rStyle w:val="Red"/>
            </w:rPr>
            <w:t xml:space="preserve">November 26, 20xx at 7 PM </w:t>
          </w:r>
        </w:p>
      </w:docPartBody>
    </w:docPart>
    <w:docPart>
      <w:docPartPr>
        <w:name w:val="6414033E315A4B418EB0F6D4A40C7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DFA72-1382-4434-8C78-50B1B7602EDF}"/>
      </w:docPartPr>
      <w:docPartBody>
        <w:p w:rsidR="00000000" w:rsidRDefault="00345A40">
          <w:pPr>
            <w:pStyle w:val="6414033E315A4B418EB0F6D4A40C7AA8"/>
          </w:pPr>
          <w:r w:rsidRPr="006925CC">
            <w:rPr>
              <w:rStyle w:val="Gold"/>
            </w:rPr>
            <w:t xml:space="preserve">Join us in celebrating </w:t>
          </w:r>
          <w:r w:rsidRPr="006925CC">
            <w:rPr>
              <w:rStyle w:val="Gold"/>
            </w:rPr>
            <w:br/>
            <w:t xml:space="preserve">the fall harvest with friends, </w:t>
          </w:r>
          <w:r w:rsidRPr="006925CC">
            <w:rPr>
              <w:rStyle w:val="Gold"/>
            </w:rPr>
            <w:br/>
            <w:t>food</w:t>
          </w:r>
          <w:r>
            <w:rPr>
              <w:rStyle w:val="Gold"/>
            </w:rPr>
            <w:t>,</w:t>
          </w:r>
          <w:r w:rsidRPr="006925CC">
            <w:rPr>
              <w:rStyle w:val="Gold"/>
            </w:rPr>
            <w:t xml:space="preserve"> and more!</w:t>
          </w:r>
        </w:p>
      </w:docPartBody>
    </w:docPart>
    <w:docPart>
      <w:docPartPr>
        <w:name w:val="ABED87258547440E90719E1343A2D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35C5B-1BC5-41AC-B36A-00EC83F5D2EB}"/>
      </w:docPartPr>
      <w:docPartBody>
        <w:p w:rsidR="00000000" w:rsidRDefault="00345A40">
          <w:pPr>
            <w:pStyle w:val="ABED87258547440E90719E1343A2D3FC"/>
          </w:pPr>
          <w:r w:rsidRPr="006925CC">
            <w:rPr>
              <w:rStyle w:val="DarkRed"/>
            </w:rPr>
            <w:t>Get ready for a</w:t>
          </w:r>
        </w:p>
      </w:docPartBody>
    </w:docPart>
    <w:docPart>
      <w:docPartPr>
        <w:name w:val="766C87735D7C4AA4829A3354C1B04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4C34D-9326-4ACC-910C-97C42A92F8BC}"/>
      </w:docPartPr>
      <w:docPartBody>
        <w:p w:rsidR="00000000" w:rsidRDefault="00345A40">
          <w:pPr>
            <w:pStyle w:val="766C87735D7C4AA4829A3354C1B04F91"/>
          </w:pPr>
          <w:r w:rsidRPr="006925CC">
            <w:rPr>
              <w:rStyle w:val="PlaceholderText"/>
              <w:color w:val="ED7D31" w:themeColor="accent2"/>
            </w:rPr>
            <w:t>FALL HARVEST</w:t>
          </w:r>
        </w:p>
      </w:docPartBody>
    </w:docPart>
    <w:docPart>
      <w:docPartPr>
        <w:name w:val="6FBF61A747AF4F50ADFB97F4D0E90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2EECD-215A-4E8D-AA10-8211D651FAFC}"/>
      </w:docPartPr>
      <w:docPartBody>
        <w:p w:rsidR="00000000" w:rsidRDefault="00345A40">
          <w:pPr>
            <w:pStyle w:val="6FBF61A747AF4F50ADFB97F4D0E9064C"/>
          </w:pPr>
          <w:r w:rsidRPr="006925CC">
            <w:rPr>
              <w:rStyle w:val="DarkRed"/>
            </w:rPr>
            <w:t>CELEBRATION</w:t>
          </w:r>
        </w:p>
      </w:docPartBody>
    </w:docPart>
    <w:docPart>
      <w:docPartPr>
        <w:name w:val="3B9E90B6E7BC489C8AB4EFEDC6D27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0605F-D273-45C3-A8CE-D077397DEB38}"/>
      </w:docPartPr>
      <w:docPartBody>
        <w:p w:rsidR="00000000" w:rsidRDefault="00345A40">
          <w:pPr>
            <w:pStyle w:val="3B9E90B6E7BC489C8AB4EFEDC6D27A63"/>
          </w:pPr>
          <w:r w:rsidRPr="006925CC">
            <w:rPr>
              <w:rStyle w:val="Orange"/>
            </w:rPr>
            <w:t xml:space="preserve">November 26, 20xx at 7 PM </w:t>
          </w:r>
        </w:p>
      </w:docPartBody>
    </w:docPart>
    <w:docPart>
      <w:docPartPr>
        <w:name w:val="0FF93EC217704BD9B2F763D7E8F41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E9CD1-E3A7-4927-A4C6-1373B8C844DA}"/>
      </w:docPartPr>
      <w:docPartBody>
        <w:p w:rsidR="00000000" w:rsidRDefault="00345A40">
          <w:pPr>
            <w:pStyle w:val="0FF93EC217704BD9B2F763D7E8F411B6"/>
          </w:pPr>
          <w:r w:rsidRPr="006925CC">
            <w:rPr>
              <w:rStyle w:val="DarkRed"/>
              <w:color w:val="2E74B5" w:themeColor="accent5" w:themeShade="BF"/>
            </w:rPr>
            <w:t xml:space="preserve">Join us in celebrating </w:t>
          </w:r>
          <w:r w:rsidRPr="006925CC">
            <w:rPr>
              <w:rStyle w:val="DarkRed"/>
              <w:color w:val="2E74B5" w:themeColor="accent5" w:themeShade="BF"/>
            </w:rPr>
            <w:br/>
          </w:r>
          <w:r w:rsidRPr="006925CC">
            <w:rPr>
              <w:rStyle w:val="DarkRed"/>
              <w:color w:val="2E74B5" w:themeColor="accent5" w:themeShade="BF"/>
            </w:rPr>
            <w:t xml:space="preserve">the fall harvest with friends, </w:t>
          </w:r>
          <w:r w:rsidRPr="006925CC">
            <w:rPr>
              <w:rStyle w:val="DarkRed"/>
              <w:color w:val="2E74B5" w:themeColor="accent5" w:themeShade="BF"/>
            </w:rPr>
            <w:br/>
            <w:t>food</w:t>
          </w:r>
          <w:r>
            <w:rPr>
              <w:rStyle w:val="DarkRed"/>
              <w:color w:val="2E74B5" w:themeColor="accent5" w:themeShade="BF"/>
            </w:rPr>
            <w:t>,</w:t>
          </w:r>
          <w:r w:rsidRPr="006925CC">
            <w:rPr>
              <w:rStyle w:val="DarkRed"/>
              <w:color w:val="2E74B5" w:themeColor="accent5" w:themeShade="BF"/>
            </w:rPr>
            <w:t xml:space="preserve"> and more!</w:t>
          </w:r>
        </w:p>
      </w:docPartBody>
    </w:docPart>
    <w:docPart>
      <w:docPartPr>
        <w:name w:val="AFE10E27091242529A97E159E8298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E80CA-C658-4F9B-8A35-C1C1CE99A90C}"/>
      </w:docPartPr>
      <w:docPartBody>
        <w:p w:rsidR="00000000" w:rsidRDefault="00345A40" w:rsidP="00345A40">
          <w:pPr>
            <w:pStyle w:val="AFE10E27091242529A97E159E82985DE"/>
          </w:pPr>
          <w:r w:rsidRPr="006925CC">
            <w:rPr>
              <w:rStyle w:val="Gold"/>
            </w:rPr>
            <w:t xml:space="preserve">Join us in celebrating </w:t>
          </w:r>
          <w:r w:rsidRPr="006925CC">
            <w:rPr>
              <w:rStyle w:val="Gold"/>
            </w:rPr>
            <w:br/>
            <w:t xml:space="preserve">the fall harvest with friends, </w:t>
          </w:r>
          <w:r w:rsidRPr="006925CC">
            <w:rPr>
              <w:rStyle w:val="Gold"/>
            </w:rPr>
            <w:br/>
            <w:t>food</w:t>
          </w:r>
          <w:r>
            <w:rPr>
              <w:rStyle w:val="Gold"/>
            </w:rPr>
            <w:t>,</w:t>
          </w:r>
          <w:r w:rsidRPr="006925CC">
            <w:rPr>
              <w:rStyle w:val="Gold"/>
            </w:rPr>
            <w:t xml:space="preserve"> and more!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gona Book">
    <w:charset w:val="00"/>
    <w:family w:val="roman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A40"/>
    <w:rsid w:val="0034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DFF30467D14433B9DF1E27F3C4BC336">
    <w:name w:val="DDFF30467D14433B9DF1E27F3C4BC336"/>
  </w:style>
  <w:style w:type="paragraph" w:customStyle="1" w:styleId="F453178AAC7049F081F12C35913C9422">
    <w:name w:val="F453178AAC7049F081F12C35913C9422"/>
  </w:style>
  <w:style w:type="paragraph" w:customStyle="1" w:styleId="7E67DB6A9A0446A697A842C192AA067C">
    <w:name w:val="7E67DB6A9A0446A697A842C192AA067C"/>
  </w:style>
  <w:style w:type="paragraph" w:customStyle="1" w:styleId="6CB0F3BB616F43C398CD64BFA69FBD8B">
    <w:name w:val="6CB0F3BB616F43C398CD64BFA69FBD8B"/>
  </w:style>
  <w:style w:type="paragraph" w:customStyle="1" w:styleId="6FA38D8C6BBE455EA856D0C0A655A5E9">
    <w:name w:val="6FA38D8C6BBE455EA856D0C0A655A5E9"/>
  </w:style>
  <w:style w:type="character" w:customStyle="1" w:styleId="Gold">
    <w:name w:val="Gold"/>
    <w:uiPriority w:val="1"/>
    <w:qFormat/>
    <w:rsid w:val="00345A40"/>
    <w:rPr>
      <w:rFonts w:ascii="Sagona Book" w:hAnsi="Sagona Book"/>
      <w:color w:val="2F5496" w:themeColor="accent1" w:themeShade="BF"/>
    </w:rPr>
  </w:style>
  <w:style w:type="paragraph" w:customStyle="1" w:styleId="8D09DCA4D0044A9BB1DB3303C242E8B8">
    <w:name w:val="8D09DCA4D0044A9BB1DB3303C242E8B8"/>
  </w:style>
  <w:style w:type="paragraph" w:customStyle="1" w:styleId="8B48172DD85F4170BE88BE822C4669D4">
    <w:name w:val="8B48172DD85F4170BE88BE822C4669D4"/>
  </w:style>
  <w:style w:type="paragraph" w:customStyle="1" w:styleId="C52DA8B42E2E4ECBA00397426004F559">
    <w:name w:val="C52DA8B42E2E4ECBA00397426004F559"/>
  </w:style>
  <w:style w:type="character" w:customStyle="1" w:styleId="Red">
    <w:name w:val="Red"/>
    <w:uiPriority w:val="1"/>
    <w:qFormat/>
    <w:rPr>
      <w:color w:val="ED7D31" w:themeColor="accent2"/>
    </w:rPr>
  </w:style>
  <w:style w:type="paragraph" w:customStyle="1" w:styleId="67094B95719A413597F19E2874AF72A5">
    <w:name w:val="67094B95719A413597F19E2874AF72A5"/>
  </w:style>
  <w:style w:type="paragraph" w:customStyle="1" w:styleId="6414033E315A4B418EB0F6D4A40C7AA8">
    <w:name w:val="6414033E315A4B418EB0F6D4A40C7AA8"/>
  </w:style>
  <w:style w:type="character" w:customStyle="1" w:styleId="DarkRed">
    <w:name w:val="Dark Red"/>
    <w:uiPriority w:val="1"/>
    <w:qFormat/>
    <w:rPr>
      <w:rFonts w:ascii="Sagona Book" w:hAnsi="Sagona Book"/>
      <w:color w:val="5B9BD5" w:themeColor="accent5"/>
    </w:rPr>
  </w:style>
  <w:style w:type="paragraph" w:customStyle="1" w:styleId="ABED87258547440E90719E1343A2D3FC">
    <w:name w:val="ABED87258547440E90719E1343A2D3FC"/>
  </w:style>
  <w:style w:type="paragraph" w:customStyle="1" w:styleId="766C87735D7C4AA4829A3354C1B04F91">
    <w:name w:val="766C87735D7C4AA4829A3354C1B04F91"/>
  </w:style>
  <w:style w:type="paragraph" w:customStyle="1" w:styleId="6FBF61A747AF4F50ADFB97F4D0E9064C">
    <w:name w:val="6FBF61A747AF4F50ADFB97F4D0E9064C"/>
  </w:style>
  <w:style w:type="character" w:customStyle="1" w:styleId="Orange">
    <w:name w:val="Orange"/>
    <w:uiPriority w:val="1"/>
    <w:qFormat/>
    <w:rPr>
      <w:color w:val="538135" w:themeColor="accent6" w:themeShade="BF"/>
    </w:rPr>
  </w:style>
  <w:style w:type="paragraph" w:customStyle="1" w:styleId="3B9E90B6E7BC489C8AB4EFEDC6D27A63">
    <w:name w:val="3B9E90B6E7BC489C8AB4EFEDC6D27A63"/>
  </w:style>
  <w:style w:type="paragraph" w:customStyle="1" w:styleId="0FF93EC217704BD9B2F763D7E8F411B6">
    <w:name w:val="0FF93EC217704BD9B2F763D7E8F411B6"/>
  </w:style>
  <w:style w:type="paragraph" w:customStyle="1" w:styleId="AFE10E27091242529A97E159E82985DE">
    <w:name w:val="AFE10E27091242529A97E159E82985DE"/>
    <w:rsid w:val="00345A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tumn">
      <a:dk1>
        <a:sysClr val="windowText" lastClr="000000"/>
      </a:dk1>
      <a:lt1>
        <a:sysClr val="window" lastClr="FFFFFF"/>
      </a:lt1>
      <a:dk2>
        <a:srgbClr val="59443E"/>
      </a:dk2>
      <a:lt2>
        <a:srgbClr val="E2E2E2"/>
      </a:lt2>
      <a:accent1>
        <a:srgbClr val="F2B12F"/>
      </a:accent1>
      <a:accent2>
        <a:srgbClr val="DB502F"/>
      </a:accent2>
      <a:accent3>
        <a:srgbClr val="F4D18F"/>
      </a:accent3>
      <a:accent4>
        <a:srgbClr val="F28F20"/>
      </a:accent4>
      <a:accent5>
        <a:srgbClr val="8E5142"/>
      </a:accent5>
      <a:accent6>
        <a:srgbClr val="F1782D"/>
      </a:accent6>
      <a:hlink>
        <a:srgbClr val="0563C1"/>
      </a:hlink>
      <a:folHlink>
        <a:srgbClr val="954F72"/>
      </a:folHlink>
    </a:clrScheme>
    <a:fontScheme name="Custom 3">
      <a:majorFont>
        <a:latin typeface="Segoe UI Black"/>
        <a:ea typeface=""/>
        <a:cs typeface=""/>
      </a:majorFont>
      <a:minorFont>
        <a:latin typeface="Sagona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2D60C-C0A4-4A7E-98DA-D517CF422BA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6A83F97-5104-427E-9857-8C5961AD63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C791DD-065E-4BEF-A496-AC2C6A6E0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6565B8-66F8-4B42-A25B-84A69FAF9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{F22A1B84-50A9-4306-B06D-C4FA32F04C76}tf02790976_win32</Template>
  <TotalTime>0</TotalTime>
  <Pages>3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2022-10-11T17:33:00Z</dcterms:created>
  <dcterms:modified xsi:type="dcterms:W3CDTF">2022-10-11T18:54:00Z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